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5FD" w:rsidRDefault="003815FD" w:rsidP="0038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000000"/>
          <w:sz w:val="28"/>
          <w:lang w:eastAsia="en-US"/>
        </w:rPr>
      </w:pPr>
    </w:p>
    <w:p w:rsidR="00813453" w:rsidRDefault="00813453" w:rsidP="0038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000000"/>
          <w:sz w:val="28"/>
          <w:lang w:eastAsia="en-US"/>
        </w:rPr>
      </w:pPr>
      <w:r w:rsidRPr="00813453">
        <w:rPr>
          <w:rFonts w:ascii="Arial" w:eastAsia="Calibri" w:hAnsi="Arial" w:cs="Arial"/>
          <w:b/>
          <w:color w:val="000000"/>
          <w:sz w:val="28"/>
          <w:lang w:eastAsia="en-US"/>
        </w:rPr>
        <w:t>FICHE DE DEPOT DE SUJET DE THESE ET JURY</w:t>
      </w:r>
    </w:p>
    <w:p w:rsidR="00813453" w:rsidRDefault="00813453" w:rsidP="0038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A6A6A6" w:themeColor="background1" w:themeShade="A6"/>
          <w:lang w:eastAsia="en-US"/>
        </w:rPr>
      </w:pPr>
      <w:r w:rsidRPr="00813453">
        <w:rPr>
          <w:rFonts w:ascii="Arial" w:eastAsia="Calibri" w:hAnsi="Arial" w:cs="Arial"/>
          <w:b/>
          <w:color w:val="A6A6A6" w:themeColor="background1" w:themeShade="A6"/>
          <w:lang w:eastAsia="en-US"/>
        </w:rPr>
        <w:t>ANNEXE 2</w:t>
      </w:r>
    </w:p>
    <w:p w:rsidR="003815FD" w:rsidRDefault="003815FD" w:rsidP="00381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Calibri" w:hAnsi="Arial" w:cs="Arial"/>
          <w:b/>
          <w:color w:val="A6A6A6" w:themeColor="background1" w:themeShade="A6"/>
          <w:lang w:eastAsia="en-US"/>
        </w:rPr>
      </w:pPr>
    </w:p>
    <w:p w:rsidR="00472E2D" w:rsidRPr="00472E2D" w:rsidRDefault="00472E2D" w:rsidP="008134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Arial" w:eastAsia="Calibri" w:hAnsi="Arial" w:cs="Arial"/>
          <w:b/>
          <w:color w:val="A6A6A6" w:themeColor="background1" w:themeShade="A6"/>
          <w:sz w:val="8"/>
          <w:lang w:eastAsia="en-US"/>
        </w:rPr>
      </w:pPr>
    </w:p>
    <w:p w:rsidR="00813453" w:rsidRPr="00813453" w:rsidRDefault="00813453" w:rsidP="00813453">
      <w:pPr>
        <w:spacing w:after="200" w:line="276" w:lineRule="auto"/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</w:pPr>
    </w:p>
    <w:p w:rsidR="00813453" w:rsidRPr="00813453" w:rsidRDefault="00813453" w:rsidP="00813453">
      <w:pPr>
        <w:spacing w:after="200"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t>Vous</w:t>
      </w:r>
      <w:r w:rsidRPr="00813453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 :</w:t>
      </w:r>
    </w:p>
    <w:p w:rsidR="00813453" w:rsidRDefault="00A44CE4" w:rsidP="00A44CE4">
      <w:pPr>
        <w:tabs>
          <w:tab w:val="left" w:leader="dot" w:pos="9072"/>
        </w:tabs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NOM de jeune fille </w:t>
      </w: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 xml:space="preserve">: </w:t>
      </w:r>
      <w:r w:rsidR="00813453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Pr="00813453" w:rsidRDefault="00813453" w:rsidP="00A44CE4">
      <w:pPr>
        <w:tabs>
          <w:tab w:val="left" w:leader="dot" w:pos="9072"/>
        </w:tabs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NOM :</w:t>
      </w:r>
      <w:r w:rsidR="00A44CE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  <w:r w:rsidR="00A44CE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813453" w:rsidRPr="00813453" w:rsidRDefault="00813453" w:rsidP="00A44CE4">
      <w:pPr>
        <w:tabs>
          <w:tab w:val="left" w:leader="dot" w:pos="9072"/>
        </w:tabs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Prénoms :</w:t>
      </w:r>
      <w:r w:rsidR="00A44CE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Pr="00813453" w:rsidRDefault="00A44CE4" w:rsidP="00A44CE4">
      <w:pPr>
        <w:tabs>
          <w:tab w:val="left" w:leader="dot" w:pos="3969"/>
          <w:tab w:val="left" w:pos="5387"/>
          <w:tab w:val="left" w:leader="dot" w:pos="9072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Date de naissance : </w:t>
      </w: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>Nationalité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Pr="00980C99" w:rsidRDefault="00813453" w:rsidP="00813453">
      <w:pPr>
        <w:spacing w:line="276" w:lineRule="auto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D258F6">
        <w:rPr>
          <w:rFonts w:ascii="Arial" w:eastAsia="Calibri" w:hAnsi="Arial" w:cs="Arial"/>
          <w:i/>
          <w:sz w:val="20"/>
          <w:szCs w:val="22"/>
          <w:lang w:eastAsia="en-US"/>
        </w:rPr>
        <w:t xml:space="preserve">(Date de naturalisation éventuellement)   </w:t>
      </w:r>
    </w:p>
    <w:p w:rsidR="00813453" w:rsidRPr="00813453" w:rsidRDefault="00813453" w:rsidP="001C609A">
      <w:pPr>
        <w:tabs>
          <w:tab w:val="left" w:leader="dot" w:pos="9072"/>
        </w:tabs>
        <w:spacing w:after="1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Lieu de naissance  (ville + n° département) :</w:t>
      </w:r>
      <w:r w:rsidR="00A44CE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Pr="00813453" w:rsidRDefault="00813453" w:rsidP="00B7367D">
      <w:pPr>
        <w:tabs>
          <w:tab w:val="left" w:leader="dot" w:pos="9072"/>
        </w:tabs>
        <w:spacing w:after="1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Adresse :</w:t>
      </w:r>
      <w:r w:rsidR="00A44CE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Default="00813453" w:rsidP="00B7367D">
      <w:pPr>
        <w:tabs>
          <w:tab w:val="left" w:leader="dot" w:pos="3969"/>
          <w:tab w:val="left" w:pos="5670"/>
          <w:tab w:val="left" w:leader="dot" w:pos="9072"/>
        </w:tabs>
        <w:spacing w:after="120"/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Téléphone :</w:t>
      </w:r>
      <w:r w:rsidR="00A44CE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  <w:r w:rsidR="00B7367D">
        <w:rPr>
          <w:rFonts w:ascii="Arial" w:eastAsia="Calibri" w:hAnsi="Arial" w:cs="Arial"/>
          <w:sz w:val="22"/>
          <w:szCs w:val="22"/>
          <w:lang w:eastAsia="en-US"/>
        </w:rPr>
        <w:t>E-mail (perso) :</w:t>
      </w:r>
      <w:r w:rsidR="00A44CE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1C609A" w:rsidRPr="00813453" w:rsidRDefault="001C609A" w:rsidP="001C609A">
      <w:pPr>
        <w:tabs>
          <w:tab w:val="left" w:leader="dot" w:pos="3969"/>
          <w:tab w:val="left" w:pos="4820"/>
          <w:tab w:val="left" w:leader="dot" w:pos="9072"/>
        </w:tabs>
        <w:spacing w:after="120"/>
        <w:rPr>
          <w:rFonts w:ascii="Arial" w:eastAsia="Calibri" w:hAnsi="Arial" w:cs="Arial"/>
          <w:sz w:val="22"/>
          <w:szCs w:val="22"/>
          <w:lang w:eastAsia="en-US"/>
        </w:rPr>
      </w:pPr>
      <w:r w:rsidRPr="001C609A">
        <w:rPr>
          <w:rFonts w:ascii="Arial" w:eastAsia="Calibri" w:hAnsi="Arial" w:cs="Arial"/>
          <w:sz w:val="22"/>
          <w:szCs w:val="22"/>
          <w:lang w:eastAsia="en-US"/>
        </w:rPr>
        <w:t xml:space="preserve">Filière : </w:t>
      </w:r>
      <w:r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  <w:r w:rsidR="00980C99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(si industrielle, obligation d’avoir un directeur de thèse universitaire et/ou directeur de thèse industriel)</w:t>
      </w:r>
      <w:bookmarkStart w:id="0" w:name="_GoBack"/>
      <w:bookmarkEnd w:id="0"/>
    </w:p>
    <w:p w:rsidR="00B7367D" w:rsidRPr="00813453" w:rsidRDefault="00B7367D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Numéro étudiant : </w:t>
      </w:r>
      <w:r w:rsidRPr="00B7367D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………………………………………………….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</w:pPr>
      <w:r w:rsidRPr="00813453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t>La thèse :</w:t>
      </w:r>
    </w:p>
    <w:p w:rsidR="00813453" w:rsidRPr="00813453" w:rsidRDefault="00813453" w:rsidP="00A44CE4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Nom du Directeur de thèse</w:t>
      </w:r>
      <w:r w:rsidR="00D258F6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(Universitaire)</w:t>
      </w:r>
      <w:r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 :</w:t>
      </w:r>
      <w:r w:rsidR="00A44CE4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Pr="00813453" w:rsidRDefault="00472E2D" w:rsidP="00A44CE4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Nom du </w:t>
      </w:r>
      <w:r w:rsidR="00813453"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Directeur de thèse (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Industriel</w:t>
      </w:r>
      <w:r w:rsidR="00813453"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) :</w:t>
      </w:r>
      <w:r w:rsidR="00A44CE4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A44CE4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Pr="00B50493" w:rsidRDefault="00813453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color w:val="000000"/>
          <w:sz w:val="22"/>
          <w:szCs w:val="22"/>
          <w:lang w:eastAsia="en-US"/>
        </w:rPr>
        <w:t>Titre de la thèse :</w:t>
      </w:r>
      <w:r w:rsidR="00A44CE4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</w:t>
      </w:r>
      <w:r w:rsidR="00D87478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81345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813453" w:rsidRPr="00472E2D" w:rsidRDefault="00813453" w:rsidP="00813453">
      <w:pPr>
        <w:spacing w:after="120" w:line="276" w:lineRule="auto"/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t>Le jury</w:t>
      </w:r>
      <w:r w:rsidRPr="00813453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 : </w:t>
      </w:r>
      <w:r w:rsidRPr="00472E2D"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  <w:t>merci d’indiquer le prénom, le nom, le titre</w:t>
      </w:r>
      <w:r w:rsidR="00980C99"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  <w:t xml:space="preserve"> et le lieu d’exercice, </w:t>
      </w:r>
      <w:r w:rsidRPr="00472E2D"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  <w:t>indiquer « pharmacien »</w:t>
      </w:r>
      <w:r w:rsidR="00980C99"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  <w:t xml:space="preserve"> (</w:t>
      </w:r>
      <w:r w:rsidR="00980C99" w:rsidRPr="00813453">
        <w:rPr>
          <w:rFonts w:ascii="Arial" w:eastAsia="Calibri" w:hAnsi="Arial" w:cs="Arial"/>
          <w:color w:val="FF0000"/>
          <w:sz w:val="22"/>
          <w:szCs w:val="22"/>
          <w:lang w:eastAsia="en-US"/>
        </w:rPr>
        <w:t>obligatoire</w:t>
      </w:r>
      <w:r w:rsidR="00980C99" w:rsidRPr="008134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980C99" w:rsidRPr="00980C99"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  <w:t>deux pharmaciens</w:t>
      </w:r>
      <w:r w:rsidR="00980C99"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  <w:t xml:space="preserve"> et un extérieur</w:t>
      </w:r>
      <w:r w:rsidRPr="00472E2D">
        <w:rPr>
          <w:rFonts w:ascii="Arial" w:eastAsia="Calibri" w:hAnsi="Arial" w:cs="Arial"/>
          <w:color w:val="A6A6A6" w:themeColor="background1" w:themeShade="A6"/>
          <w:sz w:val="22"/>
          <w:szCs w:val="22"/>
          <w:lang w:eastAsia="en-US"/>
        </w:rPr>
        <w:t>)</w:t>
      </w:r>
    </w:p>
    <w:p w:rsid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u w:val="single"/>
          <w:lang w:eastAsia="en-US"/>
        </w:rPr>
        <w:t>Président 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>: (</w:t>
      </w:r>
      <w:r w:rsidRPr="00813453">
        <w:rPr>
          <w:rFonts w:ascii="Arial" w:eastAsia="Calibri" w:hAnsi="Arial" w:cs="Arial"/>
          <w:color w:val="FF0000"/>
          <w:sz w:val="22"/>
          <w:szCs w:val="22"/>
          <w:lang w:eastAsia="en-US"/>
        </w:rPr>
        <w:t>obligatoire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 enseignant de  l’UFR de Pharmacie de Tours)</w:t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u w:val="single"/>
          <w:lang w:eastAsia="en-US"/>
        </w:rPr>
      </w:pP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u w:val="single"/>
          <w:lang w:eastAsia="en-US"/>
        </w:rPr>
        <w:t>Membres </w:t>
      </w:r>
      <w:r w:rsidR="00980C99"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AB29D3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olor w:val="BFBFBF" w:themeColor="background1" w:themeShade="BF"/>
          <w:sz w:val="22"/>
          <w:szCs w:val="22"/>
          <w:u w:val="single"/>
          <w:lang w:eastAsia="en-US"/>
        </w:rPr>
      </w:pPr>
      <w:r w:rsidRPr="00B50493">
        <w:rPr>
          <w:rFonts w:ascii="Arial" w:hAnsi="Arial" w:cs="Arial"/>
          <w:noProof/>
          <w:color w:val="BFBFBF" w:themeColor="background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602E393" wp14:editId="07E1340C">
            <wp:simplePos x="0" y="0"/>
            <wp:positionH relativeFrom="column">
              <wp:posOffset>5267325</wp:posOffset>
            </wp:positionH>
            <wp:positionV relativeFrom="paragraph">
              <wp:posOffset>193040</wp:posOffset>
            </wp:positionV>
            <wp:extent cx="1310640" cy="1028065"/>
            <wp:effectExtent l="0" t="0" r="3810" b="635"/>
            <wp:wrapNone/>
            <wp:docPr id="1" name="Image 1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478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ab/>
      </w:r>
    </w:p>
    <w:p w:rsidR="00813453" w:rsidRDefault="00D258F6" w:rsidP="00813453">
      <w:pPr>
        <w:spacing w:after="120" w:line="276" w:lineRule="auto"/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</w:pPr>
      <w:r w:rsidRPr="00D258F6">
        <w:rPr>
          <w:rFonts w:ascii="Arial" w:eastAsia="Calibri" w:hAnsi="Arial" w:cs="Arial"/>
          <w:b/>
          <w:caps/>
          <w:color w:val="000000"/>
          <w:sz w:val="22"/>
          <w:szCs w:val="22"/>
          <w:u w:val="single"/>
          <w:lang w:eastAsia="en-US"/>
        </w:rPr>
        <w:lastRenderedPageBreak/>
        <w:t>le résumé :</w:t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87478" w:rsidRPr="00B50493" w:rsidRDefault="00D87478" w:rsidP="00D87478">
      <w:pPr>
        <w:tabs>
          <w:tab w:val="left" w:leader="dot" w:pos="9072"/>
        </w:tabs>
        <w:spacing w:after="120" w:line="276" w:lineRule="auto"/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</w:pPr>
      <w:r w:rsidRPr="00B50493">
        <w:rPr>
          <w:rFonts w:ascii="Arial" w:eastAsia="Calibri" w:hAnsi="Arial" w:cs="Arial"/>
          <w:caps/>
          <w:color w:val="BFBFBF" w:themeColor="background1" w:themeShade="BF"/>
          <w:sz w:val="22"/>
          <w:szCs w:val="22"/>
          <w:lang w:eastAsia="en-US"/>
        </w:rPr>
        <w:tab/>
      </w:r>
    </w:p>
    <w:p w:rsidR="00D258F6" w:rsidRDefault="00D258F6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  <w:sectPr w:rsidR="00D258F6" w:rsidSect="00C77904">
          <w:headerReference w:type="default" r:id="rId9"/>
          <w:footerReference w:type="default" r:id="rId10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813453" w:rsidRPr="00813453" w:rsidRDefault="00D258F6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À </w:t>
      </w: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………………….</w:t>
      </w:r>
      <w:r w:rsidR="00813453"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 xml:space="preserve"> </w:t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>le</w:t>
      </w: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……/………/…………</w:t>
      </w:r>
    </w:p>
    <w:p w:rsidR="00813453" w:rsidRPr="00813453" w:rsidRDefault="00813453" w:rsidP="00813453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sz w:val="22"/>
          <w:szCs w:val="22"/>
          <w:lang w:eastAsia="en-US"/>
        </w:rPr>
        <w:t>Avis du</w:t>
      </w:r>
      <w:r w:rsidR="00B63CF3">
        <w:rPr>
          <w:rFonts w:ascii="Arial" w:eastAsia="Calibri" w:hAnsi="Arial" w:cs="Arial"/>
          <w:b/>
          <w:sz w:val="22"/>
          <w:szCs w:val="22"/>
          <w:lang w:eastAsia="en-US"/>
        </w:rPr>
        <w:t>(es)</w:t>
      </w:r>
      <w:r w:rsidRPr="00813453">
        <w:rPr>
          <w:rFonts w:ascii="Arial" w:eastAsia="Calibri" w:hAnsi="Arial" w:cs="Arial"/>
          <w:b/>
          <w:sz w:val="22"/>
          <w:szCs w:val="22"/>
          <w:lang w:eastAsia="en-US"/>
        </w:rPr>
        <w:t xml:space="preserve"> Directeur</w:t>
      </w:r>
      <w:r w:rsidR="00B63CF3">
        <w:rPr>
          <w:rFonts w:ascii="Arial" w:eastAsia="Calibri" w:hAnsi="Arial" w:cs="Arial"/>
          <w:b/>
          <w:sz w:val="22"/>
          <w:szCs w:val="22"/>
          <w:lang w:eastAsia="en-US"/>
        </w:rPr>
        <w:t>(s)</w:t>
      </w:r>
      <w:r w:rsidRPr="00813453">
        <w:rPr>
          <w:rFonts w:ascii="Arial" w:eastAsia="Calibri" w:hAnsi="Arial" w:cs="Arial"/>
          <w:b/>
          <w:sz w:val="22"/>
          <w:szCs w:val="22"/>
          <w:lang w:eastAsia="en-US"/>
        </w:rPr>
        <w:t xml:space="preserve"> de thèse :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D258F6" w:rsidRDefault="00813453" w:rsidP="00813453">
      <w:pPr>
        <w:numPr>
          <w:ilvl w:val="0"/>
          <w:numId w:val="1"/>
        </w:num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Favorable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sym w:font="Wingdings" w:char="F072"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   Non favorable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667A5B" w:rsidRDefault="00667A5B" w:rsidP="00D258F6">
      <w:pPr>
        <w:spacing w:after="120" w:line="276" w:lineRule="auto"/>
        <w:ind w:left="720"/>
        <w:rPr>
          <w:rFonts w:ascii="Arial" w:eastAsia="Calibri" w:hAnsi="Arial" w:cs="Arial"/>
          <w:sz w:val="22"/>
          <w:szCs w:val="22"/>
          <w:lang w:eastAsia="en-US"/>
        </w:rPr>
      </w:pPr>
    </w:p>
    <w:p w:rsidR="00D258F6" w:rsidRDefault="00D258F6" w:rsidP="00D258F6">
      <w:pPr>
        <w:spacing w:after="120" w:line="276" w:lineRule="auto"/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Signature</w:t>
      </w:r>
      <w:r w:rsidR="00B63CF3">
        <w:rPr>
          <w:rFonts w:ascii="Arial" w:eastAsia="Calibri" w:hAnsi="Arial" w:cs="Arial"/>
          <w:sz w:val="22"/>
          <w:szCs w:val="22"/>
          <w:lang w:eastAsia="en-US"/>
        </w:rPr>
        <w:t>(s)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> :</w:t>
      </w:r>
    </w:p>
    <w:p w:rsidR="00667A5B" w:rsidRDefault="00667A5B" w:rsidP="00667A5B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D258F6" w:rsidRDefault="00D258F6" w:rsidP="00D258F6">
      <w:pPr>
        <w:spacing w:after="120" w:line="276" w:lineRule="auto"/>
        <w:ind w:firstLine="708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 xml:space="preserve">……………… </w:t>
      </w:r>
      <w:r w:rsidRPr="00011EAE">
        <w:rPr>
          <w:rFonts w:ascii="Arial" w:eastAsia="Calibri" w:hAnsi="Arial" w:cs="Arial"/>
          <w:sz w:val="22"/>
          <w:szCs w:val="22"/>
          <w:lang w:eastAsia="en-US"/>
        </w:rPr>
        <w:t>le</w:t>
      </w:r>
      <w:r w:rsidRPr="00B50493">
        <w:rPr>
          <w:rFonts w:ascii="Arial" w:eastAsia="Calibri" w:hAnsi="Arial" w:cs="Arial"/>
          <w:color w:val="BFBFBF" w:themeColor="background1" w:themeShade="BF"/>
          <w:sz w:val="22"/>
          <w:szCs w:val="22"/>
          <w:lang w:eastAsia="en-US"/>
        </w:rPr>
        <w:t>……/……/………</w:t>
      </w:r>
    </w:p>
    <w:p w:rsidR="00667A5B" w:rsidRDefault="00667A5B" w:rsidP="00D258F6">
      <w:pPr>
        <w:spacing w:after="120" w:line="276" w:lineRule="auto"/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b/>
          <w:sz w:val="22"/>
          <w:szCs w:val="22"/>
          <w:lang w:eastAsia="en-US"/>
        </w:rPr>
        <w:t>Décision du Président de l’Université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813453" w:rsidRPr="00813453" w:rsidRDefault="00813453" w:rsidP="00D258F6">
      <w:pPr>
        <w:spacing w:after="120" w:line="276" w:lineRule="auto"/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813453">
        <w:rPr>
          <w:rFonts w:ascii="Arial" w:eastAsia="Calibri" w:hAnsi="Arial" w:cs="Arial"/>
          <w:sz w:val="22"/>
          <w:szCs w:val="22"/>
          <w:lang w:eastAsia="en-US"/>
        </w:rPr>
        <w:t>Pour</w:t>
      </w:r>
      <w:r w:rsidR="00D258F6">
        <w:rPr>
          <w:rFonts w:ascii="Arial" w:eastAsia="Calibri" w:hAnsi="Arial" w:cs="Arial"/>
          <w:sz w:val="22"/>
          <w:szCs w:val="22"/>
          <w:lang w:eastAsia="en-US"/>
        </w:rPr>
        <w:t xml:space="preserve"> le Président et par délégation </w:t>
      </w:r>
      <w:r w:rsidRPr="00813453">
        <w:rPr>
          <w:rFonts w:ascii="Arial" w:eastAsia="Calibri" w:hAnsi="Arial" w:cs="Arial"/>
          <w:sz w:val="22"/>
          <w:szCs w:val="22"/>
          <w:lang w:eastAsia="en-US"/>
        </w:rPr>
        <w:t>Le Doyen de l’UFR,</w:t>
      </w:r>
    </w:p>
    <w:p w:rsidR="00D258F6" w:rsidRPr="00813453" w:rsidRDefault="00667A5B" w:rsidP="00D258F6">
      <w:pPr>
        <w:spacing w:after="12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="00A225D7" w:rsidRPr="0094704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959AABB" wp14:editId="3FF79BB4">
            <wp:simplePos x="0" y="0"/>
            <wp:positionH relativeFrom="column">
              <wp:posOffset>2076450</wp:posOffset>
            </wp:positionH>
            <wp:positionV relativeFrom="paragraph">
              <wp:posOffset>638810</wp:posOffset>
            </wp:positionV>
            <wp:extent cx="1310640" cy="1028065"/>
            <wp:effectExtent l="0" t="0" r="3810" b="635"/>
            <wp:wrapNone/>
            <wp:docPr id="3" name="Image 3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813453" w:rsidRPr="00813453">
        <w:rPr>
          <w:rFonts w:ascii="Arial" w:eastAsia="Calibri" w:hAnsi="Arial" w:cs="Arial"/>
          <w:sz w:val="22"/>
          <w:szCs w:val="22"/>
          <w:lang w:eastAsia="en-US"/>
        </w:rPr>
        <w:tab/>
      </w:r>
      <w:r w:rsidR="00D258F6" w:rsidRPr="00813453">
        <w:rPr>
          <w:rFonts w:ascii="Arial" w:eastAsia="Calibri" w:hAnsi="Arial" w:cs="Arial"/>
          <w:sz w:val="22"/>
          <w:szCs w:val="22"/>
          <w:lang w:eastAsia="en-US"/>
        </w:rPr>
        <w:t>Signature :</w:t>
      </w:r>
    </w:p>
    <w:p w:rsidR="00D258F6" w:rsidRDefault="00D258F6" w:rsidP="00D258F6">
      <w:pPr>
        <w:rPr>
          <w:rFonts w:ascii="Arial" w:hAnsi="Arial" w:cs="Arial"/>
          <w:sz w:val="22"/>
          <w:szCs w:val="22"/>
        </w:rPr>
        <w:sectPr w:rsidR="00D258F6" w:rsidSect="00D258F6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</w:p>
    <w:p w:rsidR="00D258F6" w:rsidRDefault="00D87478" w:rsidP="00D258F6">
      <w:pPr>
        <w:spacing w:after="120" w:line="276" w:lineRule="auto"/>
        <w:rPr>
          <w:rFonts w:ascii="Arial" w:hAnsi="Arial" w:cs="Arial"/>
          <w:sz w:val="22"/>
          <w:szCs w:val="22"/>
        </w:rPr>
        <w:sectPr w:rsidR="00D258F6" w:rsidSect="00D258F6">
          <w:type w:val="continuous"/>
          <w:pgSz w:w="11906" w:h="16838" w:code="9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C77904" w:rsidRPr="00813453" w:rsidRDefault="00C77904" w:rsidP="00C77904">
      <w:pPr>
        <w:rPr>
          <w:rFonts w:ascii="Arial" w:hAnsi="Arial" w:cs="Arial"/>
          <w:sz w:val="22"/>
          <w:szCs w:val="22"/>
        </w:rPr>
      </w:pPr>
    </w:p>
    <w:sectPr w:rsidR="00C77904" w:rsidRPr="00813453" w:rsidSect="00D258F6">
      <w:type w:val="continuous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E2D" w:rsidRPr="00472E2D" w:rsidRDefault="00472E2D" w:rsidP="00472E2D">
    <w:pPr>
      <w:pStyle w:val="Pieddepage"/>
      <w:jc w:val="center"/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SERVICE DE LA SCOLARITE  -  31 avenue Monge 37200 TOURS</w:t>
    </w:r>
  </w:p>
  <w:p w:rsidR="00472E2D" w:rsidRPr="00472E2D" w:rsidRDefault="00472E2D" w:rsidP="00472E2D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Tel : 02.47.36.73.77 Fax : 02.47.36</w:t>
    </w:r>
    <w:r w:rsidRPr="00472E2D">
      <w:rPr>
        <w:rFonts w:asciiTheme="minorHAnsi" w:eastAsiaTheme="minorHAnsi" w:hAnsiTheme="minorHAnsi" w:cstheme="minorBidi"/>
        <w:b/>
        <w:color w:val="A6A6A6" w:themeColor="background1" w:themeShade="A6"/>
        <w:sz w:val="18"/>
        <w:szCs w:val="22"/>
        <w:lang w:eastAsia="en-US"/>
      </w:rPr>
      <w:t>.</w:t>
    </w: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71.44 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75" cy="10690225"/>
          <wp:effectExtent l="0" t="0" r="317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02048C"/>
    <w:multiLevelType w:val="hybridMultilevel"/>
    <w:tmpl w:val="87D0C772"/>
    <w:lvl w:ilvl="0" w:tplc="82546476">
      <w:start w:val="21"/>
      <w:numFmt w:val="bullet"/>
      <w:lvlText w:val="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011EAE"/>
    <w:rsid w:val="001758D2"/>
    <w:rsid w:val="001B0AFC"/>
    <w:rsid w:val="001C609A"/>
    <w:rsid w:val="003815FD"/>
    <w:rsid w:val="00472E2D"/>
    <w:rsid w:val="004C4D38"/>
    <w:rsid w:val="00667A5B"/>
    <w:rsid w:val="00713A8E"/>
    <w:rsid w:val="00813453"/>
    <w:rsid w:val="00980C99"/>
    <w:rsid w:val="009C3536"/>
    <w:rsid w:val="00A225D7"/>
    <w:rsid w:val="00A44CE4"/>
    <w:rsid w:val="00AB29D3"/>
    <w:rsid w:val="00B36B0B"/>
    <w:rsid w:val="00B50493"/>
    <w:rsid w:val="00B63CF3"/>
    <w:rsid w:val="00B7367D"/>
    <w:rsid w:val="00B75842"/>
    <w:rsid w:val="00C77904"/>
    <w:rsid w:val="00C860AF"/>
    <w:rsid w:val="00D258F6"/>
    <w:rsid w:val="00D87478"/>
    <w:rsid w:val="00DB45AF"/>
    <w:rsid w:val="00EA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3453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718A6-1D75-4308-8F56-CCFB862E0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</Template>
  <TotalTime>60</TotalTime>
  <Pages>2</Pages>
  <Words>192</Words>
  <Characters>948</Characters>
  <Application>Microsoft Office Word</Application>
  <DocSecurity>0</DocSecurity>
  <Lines>105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13</cp:revision>
  <cp:lastPrinted>2015-10-06T10:14:00Z</cp:lastPrinted>
  <dcterms:created xsi:type="dcterms:W3CDTF">2015-02-11T13:08:00Z</dcterms:created>
  <dcterms:modified xsi:type="dcterms:W3CDTF">2016-11-18T13:07:00Z</dcterms:modified>
</cp:coreProperties>
</file>