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56C" w:rsidRDefault="007E456C" w:rsidP="007E4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</w:p>
    <w:p w:rsidR="007E456C" w:rsidRPr="007E456C" w:rsidRDefault="007E36EC" w:rsidP="007E4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FICHE DE RENSEIGNEMENTS</w:t>
      </w:r>
      <w:bookmarkStart w:id="0" w:name="_GoBack"/>
      <w:bookmarkEnd w:id="0"/>
    </w:p>
    <w:p w:rsidR="007E456C" w:rsidRPr="007E456C" w:rsidRDefault="007E456C" w:rsidP="007E45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</w:p>
    <w:p w:rsidR="007E456C" w:rsidRDefault="007E456C" w:rsidP="007E456C">
      <w:pPr>
        <w:rPr>
          <w:rFonts w:ascii="Arial" w:hAnsi="Arial" w:cs="Arial"/>
        </w:rPr>
      </w:pPr>
    </w:p>
    <w:p w:rsidR="007E456C" w:rsidRDefault="007E456C" w:rsidP="007E456C">
      <w:pPr>
        <w:rPr>
          <w:rFonts w:ascii="Arial" w:hAnsi="Arial" w:cs="Arial"/>
        </w:rPr>
      </w:pPr>
    </w:p>
    <w:p w:rsidR="007E456C" w:rsidRPr="008A7A65" w:rsidRDefault="007E456C" w:rsidP="007E456C">
      <w:pPr>
        <w:spacing w:line="276" w:lineRule="auto"/>
        <w:rPr>
          <w:rFonts w:ascii="Arial" w:hAnsi="Arial" w:cs="Arial"/>
        </w:rPr>
      </w:pPr>
    </w:p>
    <w:p w:rsid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b/>
          <w:bCs/>
          <w:sz w:val="22"/>
        </w:rPr>
        <w:t>NOM, PRENOM :</w:t>
      </w:r>
      <w:r w:rsidRPr="007E456C">
        <w:rPr>
          <w:rFonts w:ascii="Arial" w:hAnsi="Arial" w:cs="Arial"/>
          <w:sz w:val="22"/>
        </w:rPr>
        <w:t xml:space="preserve"> …………………………………………………   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b/>
          <w:bCs/>
          <w:sz w:val="22"/>
        </w:rPr>
        <w:t>Date de naissance </w:t>
      </w:r>
      <w:r w:rsidRPr="007E456C">
        <w:rPr>
          <w:rFonts w:ascii="Arial" w:hAnsi="Arial" w:cs="Arial"/>
          <w:sz w:val="22"/>
        </w:rPr>
        <w:t>: …………………</w:t>
      </w:r>
      <w:r>
        <w:rPr>
          <w:rFonts w:ascii="Arial" w:hAnsi="Arial" w:cs="Arial"/>
          <w:sz w:val="22"/>
        </w:rPr>
        <w:t>………………………….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b/>
          <w:sz w:val="22"/>
        </w:rPr>
        <w:t>Nationalité :</w:t>
      </w:r>
      <w:r>
        <w:rPr>
          <w:rFonts w:ascii="Arial" w:hAnsi="Arial" w:cs="Arial"/>
          <w:sz w:val="22"/>
        </w:rPr>
        <w:t xml:space="preserve"> ………………………………………………………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</w:p>
    <w:p w:rsidR="007E456C" w:rsidRDefault="007E456C" w:rsidP="007E456C">
      <w:pPr>
        <w:spacing w:line="276" w:lineRule="auto"/>
        <w:rPr>
          <w:rFonts w:ascii="Arial" w:hAnsi="Arial" w:cs="Arial"/>
          <w:b/>
          <w:bCs/>
          <w:sz w:val="22"/>
        </w:rPr>
      </w:pPr>
      <w:r w:rsidRPr="007E456C">
        <w:rPr>
          <w:rFonts w:ascii="Arial" w:hAnsi="Arial" w:cs="Arial"/>
          <w:b/>
          <w:bCs/>
          <w:sz w:val="22"/>
          <w:u w:val="single"/>
        </w:rPr>
        <w:t xml:space="preserve">Numéro de </w:t>
      </w:r>
      <w:smartTag w:uri="urn:schemas-microsoft-com:office:smarttags" w:element="PersonName">
        <w:smartTagPr>
          <w:attr w:name="ProductID" w:val="la Th￨se"/>
        </w:smartTagPr>
        <w:r w:rsidRPr="007E456C">
          <w:rPr>
            <w:rFonts w:ascii="Arial" w:hAnsi="Arial" w:cs="Arial"/>
            <w:b/>
            <w:bCs/>
            <w:sz w:val="22"/>
            <w:u w:val="single"/>
          </w:rPr>
          <w:t>la Thèse</w:t>
        </w:r>
      </w:smartTag>
      <w:r w:rsidRPr="007E456C">
        <w:rPr>
          <w:rFonts w:ascii="Arial" w:hAnsi="Arial" w:cs="Arial"/>
          <w:b/>
          <w:bCs/>
          <w:sz w:val="22"/>
        </w:rPr>
        <w:t xml:space="preserve"> : </w:t>
      </w:r>
    </w:p>
    <w:p w:rsidR="007E456C" w:rsidRDefault="007E456C" w:rsidP="007E456C">
      <w:pPr>
        <w:spacing w:line="276" w:lineRule="auto"/>
        <w:rPr>
          <w:rFonts w:ascii="Arial" w:hAnsi="Arial" w:cs="Arial"/>
          <w:b/>
          <w:bCs/>
          <w:sz w:val="22"/>
        </w:rPr>
      </w:pP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b/>
          <w:bCs/>
          <w:sz w:val="22"/>
          <w:u w:val="single"/>
        </w:rPr>
        <w:t xml:space="preserve">TITRE DE </w:t>
      </w:r>
      <w:smartTag w:uri="urn:schemas-microsoft-com:office:smarttags" w:element="PersonName">
        <w:smartTagPr>
          <w:attr w:name="ProductID" w:val="Հ틸Հā:ken ListÀÀ`ā…ڏꡆౠ ā㺬ヸ佈ミ㹼ヸꗜヘ豠Եp ā谼Ե贀Ե橐@ðÀā佴ミ倫Բ貰Ե ā㺬ヸ佈ミ㹼ヸꗜヘ賸Ե°° ā賔Ե趘Ե豨ԵÀÀÀā佴ミᷬՀ赈Ե ā㺬ヸ佈ミ㹼ヸꗜヘ趐Եʼ ā赬Ե⩀Դ贀Ե＞‟À ĀÀÀā䌨瞤䌀瞤⋸跀Ե†泌ὕ硆┘硆ꋄᷰԴ闀踴Ե踴Ե䋨瞤跀Ե䋐瞤跀Ե伀晦䋀瞤䊰瞤䍠瞤䍐瞤蹤ԵఘԳ鍘슸໡ꃅ⪙ு狣耡ˈ#āᨐԴ@✨ਲ⟀ਲ⡘ਲ⣰ਲ⦈ਲ⨠ਲ⪸ਲ⭨ਲⰘਲⳈਲ⵸ਲ⸨ਲ⻘ਲ⾈ਲ〸ਲヨਲ㆘ਲ㉈ਲ㋸ਲ㎨ਲ㑘ਲ㔈ਲ㖸ਲ㙨ਲ㜘ਲ㟈ਲ㡸ਲ㤨ਲ㧘ਲ㪈ਲ㬸ਲ㯨ਲ㲘ਲ㵈ਲ㷸ਲ㺨ਲ㽘ਲ䀈ਲ䂸ਲ䅨ਲ䈘ਲ䋈ਲ䍸ਲ䐨ਲ䓘ਲ䖈ਲ䘸ਲ䛨ਲ䞘ਲ䡈ਲ䣸ਲ䦨ਲ䩘ਲ䬈ਲ䮸ਲ䱨ਲ䴘ਲ䷈ਲ乸ਲ伨ਲ俘ਲ傐ਲ兀ਲ凰ਲ#ā臌啐꿰Բ䊘ԵāअÀ䘀Աāl￼￼䔠䙍ሱ᪏ÅĠȚ摐ā逈Եl￼￼䔠䙍ሱ᪏ÅĠȚ摐ā&#10;邐Եacn_np:[\\PIPE\\srvsvc,Security=Impersonation Dynamic False] ā㺬ヸ佈ミ㹼ヸꗜヘ釨Ե ā釄Ե銠ԵᾘԵ&#10;ā…ā佴ミ鋄Ե鉐Ե ā㺬ヸ佈ミ㹼ヸꗜヘ銘Ե ā鉴Ե鍐Ե釰Ե#ā…&amp;ā佴ミ鍴Ե錀Ե ā㺬ヸ佈ミ㹼ヸꗜヘ鍈Ե4 ā錤Ե鐀Ե銠Ե9ā…&lt;ā佴ミ鐤Ե鎰Ե ā㺬ヸ佈ミ㹼ヸꗜヘ鏸ԵJ ā鏔Ե钰Ե鍐ԵOā…Rā佴ミ铔Ե鑠Ե ā㺬ヸ佈ミ㹼ヸꗜヘ钨Ե` ā钄Ե镠Ե鐀Եeā…hā佴ミ閄Ե锐Ե ā㺬ヸ佈ミ㹼ヸꗜヘ镘Եv ā锴Ե阐Ե钰Ե{ā…~ā佴ミ阴Ե闀Ե ā㺬ヸ佈ミ㹼ヸꗜヘ阈Ե ā闤Ե雀Ե镠Եā…ā佴ミ雤Ե陰Ե ā㺬ヸ佈ミ㹼ヸꗜヘ隸Ե¢ ā隔Ե靰Ե阐Ե§ā…ªā佴ミ鞔Ե霠Ե ā㺬ヸ佈ミ㹼ヸꗜヘ靨Ե¸ ā靄Ե頠Ե雀Ե½ā.Àā佴ミ顄Ե韐Ե ā㺬ヸ佈ミ㹼ヸꗜヘ領ԵÎ ā韴Ե飐Ե靰ԵÓāDateā佴ミ&quot;飴Ե颀Ե ā㺬ヸ佈ミ㹼ヸꗜヘ飈Եä ā颤Ե馀Ե頠Եéādeìā佴ミ% 馤Ե餰Ե ā㺬ヸ佈ミ㹼ヸꗜヘ饸Եú ā饔Ե驀Ե飐ԵÿānaissanceĄā佴ミ.驤Ե駰Ե ā㺬ヸ佈ミ㹼ヸꗜヘ騸ԵĒ ā騔Ե髰Ե馀Եėā Ěā佴ミ/鬔Ե骠Ե ā㺬ヸ佈ミ㹼ヸꗜヘ髨ԵĨ ā髄Ե鮠Ե驀Եĭā:İā佴ミ0鯄Ե魐Ե ā㺬ヸ佈ミ㹼ヸꗜヘ鮘Եľ ā魴Ե鱐Ե髰ԵŃā…ņā佴ミ1鱴Ե鰀Ե ā㺬ヸ佈ミ㹼ヸꗜヘ鱈ԵŔ ā鰤Ե鴀Ե鮠Եřā…Ŝā佴ミ2鴤Ե鲰Ե ā㺬ヸ佈ミ㹼ヸꗜヘ鳸ԵŪ ā鳔Ե鶰Ե鱐Եůā…Ųā佴ミ3鷔Ե鵠Ե ā㺬ヸ佈ミ㹼ヸꗜヘ鶨Եƀ ā鶄Ե鹠Ե鴀Եƅā…ƈā佴ミ4麄Ե鸐Ե ā㺬ヸ佈ミ㹼ヸꗜヘ鹘ԵƖ ā鸴Ե뿈Ե鶰Եƛā&#10;ƞāNOMā y1āPRENOMceƩā:ken ListƮā佴ミ麜Ե뽸Եā…睆꟨Էā佴ミ얤Ե龀Ե ā㺬ヸ佈ミ㹼ヸꗜヘ鿈Ե&#10; ā龤ԵꁨԵ앨Եā佴ミꂌԵꀘԵ ā㺬ヸ佈ミ㹼ヸꗜヘꁠԵ  āꀼԵꄘԵ鿐Ե%ā…(ā佴ミꄼԵꃈԵ ā㺬ヸ佈ミ㹼ヸꗜヘꄐԵ6 āꃬԵꇈԵꁨԵ;ā…&gt;ā佴ミꇬԵꅸԵ ā㺬ヸ佈ミ㹼ヸꗜヘꇀԵL āꆜԵꉸԵꄘԵQā…Tā佴ミꊜԵꈨԵ ā㺬ヸ佈ミ㹼ヸꗜヘꉰԵb āꉌԵꌨԵꇈԵgā…jā佴ミꍌԵꋘԵ ā㺬ヸ佈ミ㹼ヸꗜヘꌠԵx āꋼԵꏘԵꉸԵ}ā…ā佴ミꏼԵꎈԵ ā㺬ヸ佈ミ㹼ヸꗜヘꏐԵ āꎬԵꒈԵꌨԵā…ā佴ミ꒬ԵꐸԵ ā㺬ヸ佈ミ㹼ヸꗜヘꒀԵ¤ āꑜԵꔸԵꏘԵ©ā.¬ā佴ミꕜԵꓨԵ ā㺬ヸ佈ミ㹼ヸꗜヘꔰԵº āꔌԵꗨԵꒈԵ¿āDateā佴ミ&quot;ꘌԵꖘԵ ā㺬ヸ佈ミ㹼ヸꗜヘꗠԵÐ āꖼԵꚘԵꔸԵÕādeØā佴ミ% ꚼԵꙈԵ ā㺬ヸ佈ミ㹼ヸꗜヘꚐԵæ āꙬԵꝘԵꗨԵëānaissanceðā佴ミ.ꝼԵ꜈Ե ā㺬ヸ佈ミ㹼ヸꗜヘꝐԵþ āꜬԵꠈԵꚘԵăā Ćā佴ミ/꠬ԵꞸԵ ā㺬ヸ佈ミ㹼ヸꗜヘꠀԵĔ āꟜԵꢸԵꝘԵęā:Ĝā佴ミ0꣜ԵꡨԵ ā㺬ヸ佈ミ㹼ヸꗜヘꢰԵĪ āꢌԵꥨԵꠈԵįā…Ĳā佴ミ1ꦌԵꤘԵ ā㺬ヸ佈ミ㹼ヸꗜヘꥠԵŀ āꤼԵꨘԵꢸԵŅā…ňā佴ミ2꨼Ե꧈Ե ā㺬ヸ佈ミ㹼ヸꗜヘꨐԵŖ āꧬԵ꫈ԵꥨԵśā…Şā佴ミ3ꫬԵ꩸Ե ā㺬ヸ佈ミ㹼ヸꗜヘꫀԵŬ āꪜԵꭸԵꨘԵűā…Ŵā佴ミ4ꮜԵꬨԵ ā㺬ヸ佈ミ㹼ヸꗜヘꭰԵƂ āꭌԵ곀Ե꫈ԵƇā&#10;ƊāNOMā y1āPRENOMceƕālaen Listƚā佴ミꮴԵ거Եā…ڏ㥆꟨Է ā㺬ヸ佈ミ㹼ヸꗜヘ겸Ե ā겔Ե굘ԵꭸԵ.’ā佴ミꯤԵ괈Ե ā㺬ヸ佈ミ㹼ヸꗜヘ교Ե￝ ā괬Ե귰Ե곀ԵB,3ā佴ミꯌԵ궠Ե ā㺬ヸ佈ミ㹼ヸꗜヘ귨Եﾺ ā귄Ե꺈Ե굘ԵFA＿ā佴ミ黴Ե길Ե ā㺬ヸ佈ミ㹼ヸꗜヘ꺀Եￋ ā깜Ե꼠Ե귰ԵJeￋā佴ミ&#10;걜Ե껐Ե ā㺬ヸ佈ミ㹼ヸꗜヘ꼘Եﾺ ā껴Ե꾸Ե꺈ԵKy￝ā佴ミ溺Ե꽨Ե ā㺬ヸ佈ミ㹼ヸꗜヘ꾰Ե￝ ā꾌Ե끐Ե꼠ԵL’ﾘā佴ミ끴Ե뀀Ե ā㺬ヸ佈ミ㹼ヸꗜヘ끈Եﾺ ā뀤Ե넀Ե꾸ԵPa￝ā…PÄｒā佴ミ네Ե낰Ե ā㺬ヸ佈ミ㹼ヸꗜヘ냸Եￗ ā냔Ե놰Ե끐ԵRYﾨā…Roￋā佴ミ뇔Ե녠Ե ā㺬ヸ佈ミ㹼ヸꗜヘ놨Եｵ ā놄Ե뉠Ե넀ԵTCﾺā…TQﾺā佴ミ늄Ե눐Ե ā㺬ヸ佈ミ㹼ヸꗜヘ뉘Եｵ ā눴Ե댐Ե놰ԵU.ﾺā…UÅﾺā佴ミ댴Ե닀Ե ā㺬ヸ佈ミ㹼ヸꗜヘ댈Եﾘ ā다Ե돀Ե뉠ԵVÅﾋā…W,ﾨā佴ミ돤Ե데Ե ā㺬ヸ佈ミ㹼ヸꗜヘ뎸Եￋ ā뎔Ե둰Ե댐ԵWÅā…XCﾺā佴ミ뒔Ե될Ե ā㺬ヸ佈ミ㹼ヸꗜヘ둨Եｐ ā둄Ե딠Ե돀ԵYpﾘā…Yvￋā佴ミ땄Ե듐Ե ā㺬ヸ佈ミ㹼ヸꗜヘ딘Ե ā듴Ե뗐Ե둰Եbyā…c.ā佴ミ뗴Ե떀Ե ā㺬ヸ佈ミ㹼ヸꗜヘ뗈Եￋ ā떤Ե뚀Ե딠Եf wā…f.ﾅā佴ミ뚤Ե똰Ե ā㺬ヸ佈ミ㹼ヸꗜヘ뙸Ե ā뙔Ե뜰Ե뗐Եgy#ā…göā佴ミ띔Ե뛠Ե ā㺬ヸ佈ミ㹼ヸꗜヘ뜨Ե ā뜄Ե럠Ե뚀Եogā…oxﾸā佴ミ렄Ե랐Ե ā㺬ヸ佈ミ㹼ヸꗜヘ럘Ե# ā랴Ե뢐Ե뜰ԵrkDā…rnfā佴ミ뢴Ե례Ե ā㺬ヸ佈ミ㹼ヸꗜヘ뢈Ե ā롤Ե륀Ե럠Եvaā…veￋā佴ミ륤Ե룰Ե ā㺬ヸ佈ミ㹼ヸꗜヘ뤸Ե￝ ā뤔Ե맰Ե뢐Եxd￝ā.xö￝ā佴ミ먔Ե릠Ե ā㺬ヸ佈ミ㹼ヸꗜヘ맨Ե￬ ā맄Ե몠Ե륀ԵÄOￛāDateā佴ミ$뫄Ե멐Ե ā㺬ヸ佈ミ㹼ヸꗜヘ몘Եｳ ā면Ե뭐Ե맰ԵÅv￝āde”ｵā佴ミ' 뭴Ե묀Ե ā㺬ヸ佈ミ㹼ヸꗜヘ뭈Ե ā묤Ե밐Ե몠Եöz#ānaissance‘Aﾅā佴ミ0밴Ե므Ե ā㺬ヸ佈ミ㹼ヸꗜヘ밈ԵӠ ā믤Ե변Ե뭐ԵΚā Νā佴ミ1볤Ե뱰Ե ā㺬ヸ佈ミ㹼ヸꗜヘ벸ԵΫ ā범Ե뵰Ե밐Եΰā:γā佴ミ2붔Ե봠Ե ā㺬ヸ佈ミ㹼ヸꗜヘ뵨Եρ ā뵄Ե븠Ե변Եφā…ωā佴ミ3비Ե뷐Ե ā㺬ヸ佈ミ㹼ヸꗜヘ븘Եϗ ā뷴Ե뻐Ե뵰ԵϜā…ϟā佴ミ4뻴Ե뺀Ե ā㺬ヸ佈ミ㹼ヸꗜヘ뻈Եϭ ā뺤Ե뼸Ե븠Եϲā…ϵā佴ミ5옜Ե에Եā열Ե욨Ե뻐ԵϿā…׫㹆ౠ ā㺬ヸ佈ミ㹼ヸꗜヘ뿀Ե ā뾜Ե쁠Ե鹠Եā佴ミ黌Ե쀐Ե ā㺬ヸ佈ミ㹼ヸꗜヘ쁘ԵMN ā쀴Ե샸Ե뿈Ե_`abā佴ミ麴Ե삨Ե ā㺬ヸ佈ミ㹼ヸꗜヘ샰Ե™š ā샌Ե손Ե쁠Ե«¬­®ā佴ミኼԵ셀Ե ā㺬ヸ佈ミ㹼ヸꗜヘ솈Եåæ ā셤Ե숨Ե샸Ե÷øùúā佴ミ&#10;齄Ե쇘Ե ā㺬ヸ佈ミ㹼ヸꗜヘ술Ե°° ā쇼Ե싀Ե손Ե0PPā佴ミ뽤Ե쉰Ե ā㺬ヸ佈ミ㹼ヸꗜヘ슸Ե`p ā슔Ե썘Ե숨ԵP`Ppā佴ミ썼Ե쌈Ե ā㺬ヸ佈ミ㹼ヸꗜヘ썐ԵP ā쌬Ե쐈Ե싀ԵÀ`ā…``PPā佴ミ쐬Ե쎸Ե ā㺬ヸ佈ミ㹼ヸꗜヘ쐀Ե旚 ā쏜Ե쒸Ե썘Ե祠疫菕䣏ā…⒅꣕ඤ撝ā佴ミ쓜Ե쑨Ե ā㺬ヸ佈ミ㹼ヸꗜヘ쒰Ե ā쒌Ե앨Ե쐈Ե䀩ā…ā佴ミ얌Ե씘Ե ā㺬ヸ佈ミ㹼ヸꗜヘ애Ե ā씼Ե鿐Ե쒸ԵFā…ā…ā…ڕ摆ౠ ā㺬ヸ佈ミ㹼ヸꗜヘ뼰Ե ā…ā佴ミ6워Ե왘Ե ā㺬ヸ佈ミ㹼ヸꗜヘ욠Ե ā왼ԵԵ뼸Եā&#10;!āV￼￼￼￼￼￼￼￼￼￼￼￼￼￼￼￼￼￼￼￼￼￼￼￼￼￼￼￼￼￼￼￼￼￼￼￼￼￼￼￼￼￼&#10;d.…….&#10;e123456︜Ԗ︌Ԗ﷼Ԗ윴Ե āā=&gt;ā āde1āNuméroceIā ken ListNā佴ミ쟼ԵԵā&#10;Thèse!āV￼￼￼￼￼￼￼￼￼￼￼￼￼￼￼￼￼￼￼￼￼￼￼￼￼￼￼￼￼￼￼￼￼￼￼￼￼￼￼￼￼￼&#10;ersonName…………………………………………………………………︜Ԗ︌Ԗ﷼Ԗ죜Ե āā……………………………………..&#10;＀!ā편ՀkeKey1e2 ā㺬ヸ佈ミ㹼ヸꗜヘԵ ā龰Զā…ڏ虆ౠ&#10;ā㺬ヸ佈ミ㹼ヸꗜヘ嚨Հ &#10;ā㺬ヸ佈ミ㹼ヸꗜヘ쪸ԵЌ ā쪔Ե쭘ԵԵā佴ミԵ쬈Ե ā㺬ヸ佈ミ㹼ヸꗜヘ쭐Եȃ ā쬬Ե쯰Ե쫀Եæçā佴ミԵ쮠Ե ā㺬ヸ佈ミ㹼ヸꗜヘ쯨Ե ā쯄Ե첈Ե쭘Եā佴ミԵ참Ե ā㺬ヸ佈ミ㹼ヸꗜヘ첀Ե ā챜Ե촠Ե쯰Եā佴ミԵ쳐Ե ā㺬ヸ佈ミ㹼ヸꗜヘ촘ԵȌ ā쳴Ե춸Ե첈ԵЌðā佴ミ﬌쵨Ե ā㺬ヸ佈ミ㹼ヸꗜヘ춰Ե＀ ā춌Ե칐Ե촠Եȑā佴ミ카Ե츀Ե ā㺬ヸ佈ミ㹼ヸꗜヘ칈Ե ā츤Ե케Ե춸Եā…øȔā佴ミ 켤Ե캰Ե ā㺬ヸ佈ミ㹼ヸꗜヘ컸Ե ā컔Ե쾰Ե칐Ե＀ā…Ќûā佴ミ&#10;쿔Ե콠Ե ā㺬ヸ佈ミ㹼ヸꗜヘ쾨Ե ā쾄Ե큠Ե케ԵțȜā…ā佴ミ킄Ե퀐Ե ā㺬ヸ佈ミ㹼ヸꗜヘ큘Եȟ ā퀴Ե턐Ե쾰ԵĂăā…ā佴ミ턴Ե타Ե ā㺬ヸ佈ミ㹼ヸꗜヘ턈ԵĆ ā탤Ե퇀Ե큠ԵЌā…＀ā佴ミ&#10;퇤Ե텰Ե ā㺬ヸ佈ミ㹼ヸꗜヘ톸ԵЌ ā톔Ե퉰Ե턐Եā…ȧȨā佴ミ튔Ե툠Ե ā㺬ヸ佈ミ㹼ヸꗜヘ퉨Ե ā퉄Ե팠Ե퇀Ե＀ā…Ďďā佴ミ퍄Ե틐Ե ā㺬ヸ佈ミ㹼ヸꗜヘ팘Ե ā틴Ե폐Ե퉰Եā…Ќā佴ミ폴Ե펀Ե ā㺬ヸ佈ミ㹼ヸꗜヘ폈Ե ā펤Ե풀Ե팠ԵȲȳā…ā佴ミ풤Ե퐰Ե ā㺬ヸ佈ミ㹼ヸꗜヘ푸Եȵ ā푔Ե픰Ե폐ԵęĚā…＀ā佴ミ핔Ե퓠Ե ā㺬ヸ佈ミ㹼ヸꗜヘ픨ԵĜ ā프Ե헠Ե풀ԵЌā…ā佴ミ현Ե햐Ե ā㺬ヸ佈ミ㹼ヸꗜヘ험Ե ā햴Ե횐Ե픰Եā…Ⱦȿā佴ミ횴Ե홀Ե ā㺬ヸ佈ミ㹼ヸꗜヘ횈Ե ā홤Ե⯠Զ헠Ե＀ā…ĥĦā佴ミⰄԶ⮐Զ ā㺬ヸ佈ミ㹼ヸꗜヘ휸Ե ā휔ԵퟘԵ᧠Ե.’ā佴ミ$퟼Ե히Ե ā㺬ヸ佈ミ㹼ヸꗜヘퟐԵ￝ ā힬ԵԵ흀ԵB,3ā…BUￋā佴ミ%ԵԵ ā㺬ヸ佈ミ㹼ヸꗜヘԵﻕ āԵԵퟘԵFlā…FÄ＿ā佴ミ&amp;ԵԵ ā㺬ヸ佈ミ㹼ヸꗜヘԵￋ āԵԵԵJä￝ā…Jüￋā佴ミ'ԵԵ ā㺬ヸ佈ミ㹼ヸꗜヘԵﾺ āԵԵԵLTﾘā…LW￝ā佴ミ(ԵԵ ā㺬ヸ佈ミ㹼ヸꗜヘԵￋ āԵԵԵOXﾖā…OÅﾺā佴ミ)ԵԵ ā㺬ヸ佈ミ㹼ヸꗜヘԵ āԵԵԵRGￛā…RT￮ā佴ミ*ԵԵ ā㺬ヸ佈ミ㹼ヸꗜヘԵ āԵԵԵS.ā…T.ﻇā佴ミ+ԵԵ ā㺬ヸ佈ミ㹼ヸꗜヘԵｵ āԵԵԵTy￝ā…TÅｵā佴ミ,ԵԵ ā㺬ヸ佈ミ㹼ヸꗜヘԵﾺ āԵԵԵVeﾘā…Vrﾺā佴ミ-ԵԵ ā㺬ヸ佈ミ㹼ヸꗜヘԵ￝ āԵԵԵWhDā…Wrā佴ミ.ԵԵ ā㺬ヸ佈ミ㹼ヸꗜヘԵﾅ āԵԵԵYOﾅā…Yd＿ā佴ミ/ԵԵ ā㺬ヸ佈ミ㹼ヸꗜヘԵ āԵԵԵb,ā…blā佴ミ0ԵԵ ā㺬ヸ佈ミ㹼ヸꗜヘԵ āԵԵԵeg3ā…ewā佴ミ1ԵԵ ā㺬ヸ佈ミ㹼ヸꗜヘԵ￝ āԵԵԵg.ā…ggā佴ミ2ԵԵ ā㺬ヸ佈ミ㹼ヸꗜヘԵ āԵԵԵnuā&#10;nüāLĬd nvalid.nNamer-r.｢r:Vr;Vra#rc#rd︜Ԗ︌Ԗ﷼ԖԵ āāmfrnfā…ڌ䕆꟨Էā…SEuDrvwā… THESErüDā&#10;ken Listｂā佴ミԵ즰Եā짔Ե쫀ԵԵID｢ā…  DOULEUR￩ā… Santéwå￩ā佴ミԵ쩰Եā⢸瞤⢘瞤⡰瞤À䘀捨਱਱ā辠Բ㰔ヸ买ミ嚈 ā㺬ヸ佈ミ㹼ヸꗜヘṠՀ ā佴ミ烼ՀԵ ā㺬ヸ佈ミ㹼ヸꗜヘԶ ā…āԶԵā佴ミ燬ՀԵāԵԵ爘Հā…āԶѐā&#10;Եр ā㺬ヸ佈ミ㹼ヸꗜヘԵ ā…āԶψāԶθā佴ミ焼Հ切Եā﨤ԵṨՀԵā…0āZ✨ਲ⟀ਲ⡘ਲ⣰ਲ⦈ਲ⨠ਲ⪸ਲ⭨ਲⰘਲⳈਲ⵸ਲ⸨ਲ⻘ਲ⾈ਲ〸ਲヨਲ㆘ਲ㉈ਲ㋸ਲ㎨ਲ㑘ਲ㔈ਲ㖸ਲ㙨ਲ㜘ਲ㟈ਲ㡸ਲ㤨ਲ㧘ਲ㪈ਲ㬸ਲ㯨ਲ㲘ਲ㵈ਲ㷸ਲ㺨ਲ㽘ਲ䀈ਲ䂸ਲ䅨ਲ䈘ਲ䋈ਲ䍸ਲ䐨ਲ䓘ਲ䖈ਲ䘸ਲ䛨ਲ䞘ਲ䡈ਲ䣸ਲ䦨ਲ䩘ਲ䬈ਲ䮸ਲ䱨ਲ䴘ਲ䷈ਲ乸ਲ伨ਲ俘ਲ傐ਲ兀ਲ凰ਲ加ਲ卐ਲ吀ਲ咰ਲ啠ਲ嘐ਲ囀ਲ坰ਲ堠ਲ壐ਲ妀ਲ娰ਲ嫠ਲ宐ਲ局ਲ峰ਲ嶠ਲ幐ਲ开ਲ徰ਲ恠ਲ愐ਲ懀ਲ扰ਲ挠ਲ提ਲ0āῘՀkeKey1e2Եā&#10;Ơā&#10;y1ā ۜ쩆ౠ ā&amp;Word.Application.11 ……………….&#10;  ā㺬ヸ佈ミ㹼ヸꗜヘԵￛ āԵԵ욨ԵAVﾏā佴ミ쟌ԵԵ ā㺬ヸ佈ミ㹼ヸꗜヘԵ￝ āԵԵԵD,￬ā佴ミ쟤ԵԵ ā㺬ヸ佈ミ㹼ヸꗜヘԵﾺ āԵԵԵFåￋā佴ミ갌ԵԵ ā㺬ヸ佈ミ㹼ヸꗜヘԵￋ āԵԵԵJüￋā佴ミ존ԵԵ ā㺬ヸ佈ミ㹼ヸꗜヘԵﾺ āԵԵԵLTﾘā佴ミԵԵ ā㺬ヸ佈ミ㹼ヸꗜヘԵ￬ āԵԵԵOTￋā佴ミԵԵ ā㺬ヸ佈ミ㹼ヸꗜヘԵｒ āԵԵԵQTￛā:QWā佴ミԵԵ ā㺬ヸ佈ミ㹼ヸꗜヘԵ￝ āԵԵԵRÜ￝ā…Röￋā佴ミԵԵ ā㺬ヸ佈ミ㹼ヸꗜヘԵﾘ āԵԵԵTmﾨā…Tsｵā佴ミԵԵ ā㺬ヸ佈ミ㹼ヸꗜヘԵ＊ āԵԵԵVAﾋā…VOﾺā佴ミԵԵ ā㺬ヸ佈ミ㹼ヸꗜヘԵ￬ āԵԵԵWC￝ā&#10;Wa￝āLAThèseWoￋā&#10;THESEWÅā&#10;TITREingRﾺā佴ミԵԵāԵԵԵIDﾅā޸Բ＿ā…ken Listā婈瞤娠瞤娐瞤ԮआÀ䘀⚄㄀က䐀CLSID\{00020906-0000-0000-C000-000000000046}䩨਱潲潳āDESantéā佴ミԵԵāԵԵԵ ā:Numéro de la Thèse : ……………….&#10;&quot; ā ᓘਲ਼俠⃐㫪ၩ〫鴰䌣尺儀⺄㄀䰀┷か䐀捯浵湥獴愠摮匠瑥楴杮s佄啃䕍ㅾⰀ㄀㌶ၠ椀獮牣灩楴湯⹳㙂0义䍓䥒ㅾ䈮〶─㄀⤀혺ၮ䴀獥搠捯浵湥獴䴀卅佄繃1&quot;1㨰楈敆敵䜠䵏婅䘀啅䝅繏172縀㨰楈 䥆䡃⁅䕄删久䕓䝉䕎䕍呎⹓潤c䥆䡃䑅ㅾ䐮䍏&quot;ā鿰Զ惈਱拀਱āԵ㰔ヸ买ミāͰ㰔ヸ买ミ嚈ā਱keKey1e2 ā㺬ヸ佈ミ㹼ヸꗜヘԵ  ā㺬ヸ佈ミ㹼ヸꗜヘԵ  ā㺬ヸ佈ミ㹼ヸꗜヘԵ āԵԵԵā佴ミ&#10;ԵԵ ā㺬ヸ佈ミ㹼ヸꗜヘԵ āԵԵԵā佴ミ젤ԵԵ ā㺬ヸ佈ミ㹼ヸꗜヘԵ āԵԵԵā佴ミ๤ԱԵ ā㺬ヸ佈ミ㹼ヸꗜヘԵ āԵԵԵā佴ミ๼ԱԵ ā㺬ヸ佈ミ㹼ヸꗜヘԵΠ āԵԵԵ’d￝ā佴ミꚌԵ ā㺬ヸ佈ミ㹼ヸꗜヘԵ즋ꆫ āԵ龜ԵԵ셦耀￹ā佴ミ郎ԵԵ ā㺬ヸ佈ミ㹼ヸꗜヘ豈Ե āԵ隸ԵԵ䀪$ā…㾀ā佴ミጤԵ泌Ե ā㺬ヸ佈ミ㹼ヸꗜヘ聆Ե ā歷ԵᎰԵ龜Եā&#10;ԵຐԱā…׫୆ౠ ā㺬ヸ佈ミ㹼ヸꗜヘԵ ā…āԵkeKey1e2Եā佴ミ⧜Ե練Ե&#10;ā㺬ヸ佈ミ㹼ヸꗜヘＸԵ&#10;ā難ԵkeKey1e2Ե ā㺬ヸ佈ミ㹼ヸꗜヘﾈԵ ā佴ミੌԶ﯈Եā…āﬀԵkeKey1e2Ե ā㺬ヸ佈ミ㹼ヸꗜヘﰐԵ āﯬԵ⭸ԵﾐԵā…Dā✨ਲ⟀ਲ⡘ਲ⣰ਲ⦈ਲ⨠ਲ⪸ਲ⭨ਲⰘਲⳈਲ⵸ਲ⸨ਲ⻘ਲ⾈ਲ〸ਲヨਲ㆘ਲ㉈ਲ㋸ਲ㎨ਲ㑘ਲ㔈ਲ㖸ਲ㙨ਲ㜘ਲ㟈ਲ㡸ਲ㤨ਲ㧘ਲ㪈ਲ㬸ਲ㯨ਲ㲘ਲ㵈ਲ㷸ਲ㺨ਲ㽘ਲ䀈ਲ䂸ਲ䅨ਲ䈘ਲ䋈ਲ䍸ਲ䐨ਲ䓘ਲ䖈ਲ䘸ਲ䛨ਲ䞘ਲ䡈ਲ䣸ਲ䦨ਲ䩘ਲ䬈ਲ䮸ਲ䱨ਲ䴘ਲ䷈ਲ乸ਲ伨ਲ俘ਲ傐ਲ兀ਲ凰ਲ加ਲ卐ਲ吀ਲ咰ਲ啠ਲ嘐ਲ囀ਲ坰ਲ堠ਲ壐ਲ妀ਲ娰ਲ嫠ਲ宐ਲ局ਲ峰ਲ嶠ਲ幐ਲ开ਲ徰ਲ恠ਲ愐ਲ懀ਲ扰ਲ挠ਲ提ਲ撀ਲ攰ਲ无ਲ暐ਲ杀ਲ柰ਲ梠ਲ楐ਲ樀ਲ檰ਲ歠ਲ氐ਲ泀ਲ浰ਲ渠ਲ滐ਲ澀ਲ瀰ਲ烠ਲ熐ਲ牀ਲ狰ਲ玠ਲ瑐ਲ甀ਲ疰ਲ癠ਲ眐ਲ矀ਲ硰ਲ礠ਲ秐ਲ窀ਲ笰ਲ篠ਲ粐ਲ絀ਲ緰ਲ纠ਲ罐ਲDāﮨԵkeKey1e2Եā佴ミ＄ԵﺸԵ ā㺬ヸ佈ミ㹼ヸꗜヘ⭰Ե ā…āﹰԵkeKey1e2Զā䀹ԵﾐԵनԶā佴ミ⧄ԵﬠԵāפּԵﰘԵ｀ԵNā✨ਲ⟀ਲ⡘ਲ⣰ਲ⦈ਲ⨠ਲ⪸ਲ⭨ਲⰘਲⳈਲ⵸ਲ⸨ਲ⻘ਲ⾈ਲ〸ਲヨਲ㆘ਲ㉈ਲ㋸ਲ㎨ਲ㑘ਲ㔈ਲ㖸ਲ㙨ਲ㜘ਲ㟈ਲ㡸ਲ㤨ਲ㧘ਲ㪈ਲ㬸ਲ㯨ਲ㲘ਲ㵈ਲ㷸ਲ㺨ਲ㽘ਲ䀈ਲ䂸ਲ䅨ਲ䈘ਲ䋈ਲ䍸ਲ䐨ਲ䓘ਲ䖈ਲ䘸ਲ䛨ਲ䞘ਲ䡈ਲ䣸ਲ䦨ਲ䩘ਲ䬈ਲ䮸ਲ䱨ਲ䴘ਲ䷈ਲ乸ਲ伨ਲ俘ਲ傐ਲ兀ਲ凰ਲ加ਲ卐ਲ吀ਲ咰ਲ啠ਲ嘐ਲ囀ਲ坰ਲ堠ਲ壐ਲ妀ਲ娰ਲ嫠ਲ宐ਲ局ਲ峰ਲ嶠ਲ幐ਲ开ਲ徰ਲ恠ਲ愐ਲ懀ਲ扰ਲ挠ਲ提ਲ撀ਲ攰ਲ无ਲ暐ਲ杀ਲ柰ਲ梠ਲ楐ਲ樀ਲ檰ਲ歠ਲ氐ਲ泀ਲ浰ਲ渠ਲ滐ਲ澀ਲ瀰ਲ烠ਲ熐ਲ牀ਲ狰ਲ玠ਲ瑐ਲ甀ਲ疰ਲ癠ਲ眐ਲ矀ਲ硰ਲ礠ਲ秐ਲ窀ਲ笰ਲ篠ਲ粐ਲ絀ਲ緰ਲ纠ਲ罐ਲ耈ਲ肸ਲ腨ਲ舘ਲ苈ਲ荸ਲ萨ਲ蓘ਲ薈ਲ蘸ਲ蛨ਲ螘ਲ衈ਲ裸ਲ覨ਲ詘ਲ謈ਲ许ਲ豨ਲ贘ਲNāRESUME :&#10;e2ԶāԶƈā仠਱Ÿā佴ミ⪤Ե֠ԶāׄԶनԶ⫐Եā…Sā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￼&#10;SākeKey1e2Զā…¬ ā㺬ヸ佈ミ㹼ヸꗜヘʈԶ ā…Xāª✨ਲ⟀ਲ⡘ਲ⣰ਲ⦈ਲ⨠ਲ⪸ਲ⭨ਲⰘਲⳈਲ⵸ਲ⸨ਲ⻘ਲ⾈ਲ〸ਲヨਲ㆘ਲ㉈ਲ㋸ਲ㎨ਲ㑘ਲ㔈ਲ㖸ਲ㙨ਲ㜘ਲ㟈ਲ㡸ਲ㤨ਲ㧘ਲ㪈ਲ㬸ਲ㯨ਲ㲘ਲ㵈ਲ㷸ਲ㺨ਲ㽘ਲ䀈ਲ䂸ਲ䅨ਲ䈘ਲ䋈ਲ䍸ਲ䐨ਲ䓘ਲ䖈ਲ䘸ਲ䛨ਲ䞘ਲ䡈ਲ䣸ਲ䦨ਲ䩘ਲ䬈ਲ䮸ਲ䱨ਲ䴘ਲ䷈ਲ乸ਲ伨ਲ俘ਲ傐ਲ兀ਲ凰ਲ加ਲ卐ਲ吀ਲ咰ਲ啠ਲ嘐ਲ囀ਲ坰ਲ堠ਲ壐ਲ妀ਲ娰ਲ嫠ਲ宐ਲ局ਲ峰ਲ嶠ਲ幐ਲ开ਲ徰ਲ恠ਲ愐ਲ懀ਲ扰ਲ挠ਲ提ਲ撀ਲ攰ਲ无ਲ暐ਲ杀ਲ柰ਲ梠ਲ楐ਲ樀ਲ檰ਲ歠ਲ氐ਲ泀ਲ浰ਲ渠ਲ滐ਲ澀ਲ瀰ਲ烠ਲ熐ਲ牀ਲ狰ਲ玠ਲ瑐ਲ甀ਲ疰ਲ癠ਲ眐ਲ矀ਲ硰ਲ礠ਲ秐ਲ窀ਲ笰ਲ篠ਲ粐ਲ絀ਲ緰ਲ纠ਲ罐ਲ耈ਲ肸ਲ腨ਲ舘ਲ苈ਲ荸ਲ萨ਲ蓘ਲ薈ਲ蘸ਲ蛨ਲ螘ਲ衈ਲ裸ਲ覨ਲ詘ਲ謈ਲ许ਲ豨ਲ贘ਲ跈ਲ蹸ਲ輨ਲ还ਲ邐ਲ酀ਲ釰ਲ銠ਲ鍐ਲ鐀ਲ钰ਲ镠ਲ阐ਲ雀ਲ靰ਲ頠ਲ飐ਲ馀ਲ騰ਲ髠ਲXā８ԵkeKey1e2Զā僨਱ૐԶā佴ミ⨄ԵঠԶāৄԶ｀ԵʐԶā…āਈԶkeKey1e2Զā…¬ ā㺬ヸ佈ミ㹼ヸꗜヘठԶ ā…āࣈԶkeKey1e2ԶāԔ੬倠㿸ā…ڌ彆ౠ&#10;ā㺬ヸ佈ミ㹼ヸꗜヘ鼐Զ&#10;āॠԶkeKey1e2Զā&#10;嫸 ā㺬ヸ佈ミ㹼ヸꗜヘ⫈Ե ā…lā(I̮ǦˈԶňЌﬠJN6&quot;ЌԶKON律ԵЌԵLPOЌԵMQPԵЌԵNQὠՀ6ЌԵOԵЌP畨ԶЌ皀ԶQ¦䵠਱ЌɀԶR§¦ԶЌԶS¨§ԶЌԶTÛ¨햠Հ3ЌԶUƤÛ䑈ÉЌԶVƥƤԶЌɐԶWƦƥ锸ԲЌ涠ԵXƯƦȠԶ Ќ泈ԵYưƯ因ՀЌ囐ՀZƱư熰ՀЌᛰਲ਼[ƲƱᓈਲ਼ЌࣨԶ\ƳƲૐԶЌ嫸]ƴƳῸԵЌԶlāરԶkeKey1e2Զ5āƒ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&#10;Ќß 5ā㺬ヸ佈ミ㹼ヸꗜヘႸԶ ā႔ԶᅘԶԶā佴ミԶᄈԶ ā㺬ヸ佈ミ㹼ヸꗜヘᅐԶ āᄬԶᇰԶჀԶā佴ミԶᆠԶ ā㺬ヸ佈ミ㹼ヸꗜヘᇨԶȄ āᇄԶኈԶᅘԶЌèā佴ミ⨬ԵሸԶ ā㺬ヸ佈ミ㹼ヸꗜヘኀԶ＀ āቜԶጠԶᇰԶȉā佴ミԶዐԶ ā㺬ヸ佈ミ㹼ヸꗜヘጘԶ āዴԶᎸԶኈԶā佴ミԶ፨Զ ā㺬ヸ佈ミ㹼ヸꗜヘᎰԶò āᎌԶᑐԶጠԶЌā佴ミԶ᐀Զ ā㺬ヸ佈ミ㹼ヸꗜヘᑈԶ āᐤԶᓨԶᎸԶȒȓā佴ミ ᔌԶᒘԶ ā㺬ヸ佈ミ㹼ヸꗜヘᓠԶ āᒼԶᖘԶᑐԶ＀ā…ùúā佴ミ&#10;ᖼԶᕈԶ ā㺬ヸ佈ミ㹼ヸꗜヘᖐԶ＀ āᕬԶᙈԶᓨԶȚā…Ќā佴ミᙬԶᗸԶ ā㺬ヸ佈ミ㹼ヸꗜヘᙀԶ āᘜԶᛸԶᖘԶāȝā…ā佴ミ᜜ԶᚨԶ ā㺬ヸ佈ミ㹼ヸꗜヘᛰԶȠ āᛌԶឨԶᙈԶЌĄā…＀ā佴ミ&#10;៌Զ᝘Զ ā㺬ヸ佈ミ㹼ヸꗜヘហԶć ā᝼ԶᡘԶᛸԶā…Ȧā佴ミ᡼Զ᠈Զ ā㺬ヸ佈ミ㹼ヸꗜヘᡐԶ āᠬԶᤈԶឨԶā…čȩā佴ミ᤬ԶᢸԶ ā㺬ヸ佈ミ㹼ヸꗜヘᤀԶ āᣜԶᦸԶᡘԶ＀ā…ЌĐā佴ミ᧜ԶᥨԶ ā㺬ヸ佈ミ㹼ヸꗜヘᦰԶ＀ āᦌԶᩨԶᤈԶȱā…ā佴ミ᪌ԶᨘԶ ā㺬ヸ佈ミ㹼ヸꗜヘ᩠Զȴ āᨼԶᬘԶᦸԶĘȴā…ā佴ミᬼԶ᫈Զ ā㺬ヸ佈ミ㹼ヸꗜヘᬐԶě ā᫬ԶᯈԶᩨԶЌěā…＀ā佴ミᯬԶ᭸Զ ā㺬ヸ佈ミ㹼ヸꗜヘᯀԶЌ āᮜԶᱸԶᬘԶā…Ƚā佴ミᲜԶᰨԶ ā㺬ヸ佈ミ㹼ヸꗜヘᱰԶ ā᱌ԶᴨԶᯈԶā…Ĥɀā佴ミᵌԶ᳘Զ ā㺬ヸ佈ミ㹼ヸꗜヘᴠԶ ā᳼ԶᷘԶᱸԶ＀ā…Ќħā佴ミ᷼ԶᶈԶ ā㺬ヸ佈ミ㹼ヸꗜヘ᷐Զ āᶬԶẈԶᴨԶɇɈā…ā佴ミẬԶḸԶ ā㺬ヸ佈ミ㹼ヸꗜヘẀԶɋ āṜԶἸԶᷘԶĮįā…ā佴ミ὜ԶỨԶ ā㺬ヸ佈ミ㹼ヸꗜヘἰԶĲ āἌԶῨԶẈԶЌā…＀ā佴ミ‌ԶᾘԶ ā㺬ヸ佈ミ㹼ヸꗜヘῠԶЌ āᾼԶₘԶἸԶā…ɓɔā佴ミ₼Զ⁈Զ ā㺬ヸ佈ミ㹼ヸꗜヘₐԶ ā⁬ԶⅈԶῨԶ＀ā…ĺĻā佴ミⅬԶ⃸Զ ā㺬ヸ佈ミ㹼ヸꗜヘ⅀Զ āℜԶ⇸ԶₘԶā…Ќā佴ミ∜Զ↨Զ ā㺬ヸ佈ミ㹼ヸꗜヘ⇰Զ ā⇌Զ⊨ԶⅈԶɞɟā…ā佴ミ⋌Զ≘Զ ā㺬ヸ佈ミ㹼ヸꗜヘ⊠Զɡ ā≼Զ⍘Զ⇸ԶŅņā…＀ā佴ミ⍼Զ⌈Զ ā㺬ヸ佈ミ㹼ヸꗜヘ⍐Զň ā⌬Զ␈Զ⊨ԶЌā…ā佴ミ␬Զ⎸Զ ā㺬ヸ佈ミ㹼ヸꗜヘ␀Զ ā⏜ԶⒸԶ⍘Զā…ɪɫā佴ミ ⓜԶ⑨Զ ā㺬ヸ佈ミ㹼ヸꗜヘ⒰Զ ā⒌Զ╨Զ␈Զ＀ā…őŒā佴ミ!▌Զ┘Զ ā㺬ヸ佈ミ㹼ヸꗜヘ╠Զ＀ ā┼Զ☘ԶⒸԶɲā…Ќā佴ミ&quot;☼Զ◈Զ ā㺬ヸ佈ミ㹼ヸꗜヘ☐Զ ā◬Զ⛈Զ╨Զřɵā…ā佴ミ#⛬Զ♸Զ ā㺬ヸ佈ミ㹼ヸꗜヘ⛀Զɸ ā⚜Զ❸Զ☘ԶЌŜā…＀ā佴ミ$➜Զ✨Զ ā㺬ヸ佈ミ㹼ヸꗜヘ❰Զş ā❌Զ⠨Զ⛈Զā…ɾā佴ミ%⡌Զ⟘Զ ā㺬ヸ佈ミ㹼ヸꗜヘ⠠Զ ā⟼Զ⣘Զ❸Զā…ťʁā佴ミ&amp;⣼Զ⢈Զ ā㺬ヸ佈ミ㹼ヸꗜヘ⣐Զ ā⢬Զ⦈Զ⠨Զ＀ā…ЌŨā佴ミ'⦬Զ⤸Զ ā㺬ヸ佈ミ㹼ヸꗜヘ⦀Զ＀ ā⥜Զ⨸Զ⣘Զʉā…ā佴ミ(⩜Զ⧨Զ ā㺬ヸ佈ミ㹼ヸꗜヘ⨰Զʌ ā⨌Զ⫨Զ⦈ԶŰʌā…ā佴ミ)⬌Զ⪘Զ ā㺬ヸ佈ミ㹼ヸꗜヘ⫠Զų ā⪼Զ‐Հ⨸ԶЌųā…＀ā佴ミ*‴Հ⭈Զ ā㺬ヸ佈ミ㹼ヸꗜヘ ՀЌ  ā㺬ヸ佈ミ㹼ヸꗜヘ⯘Զ韫ퟝ ā⮴ԶⲐԶ횐Ե핛ẓन錰ā…傐믛竑嗒ā佴ミⲴԶⱀԶ ā㺬ヸ佈ミ㹼ヸꗜヘⲈԶ菕䣏 āⱤԶⵀԶ⯠Զ׋뻌﯍ā…煶䍬ኂā佴ミⵤԶ⳰Զ ā㺬ヸ佈ミ㹼ヸꗜヘⴸԶ āⴔԶⷰԶⲐԶ㾀ā…Lā佴ミ⸔ԶⶠԶ ā㺬ヸ佈ミ㹼ヸꗜヘⷨԶF āⷄԶ⺠ԶⵀԶā…ŸԵā佴ミ⻄Զ⹐Զ ā㺬ヸ佈ミ㹼ヸꗜヘ⺘Զ듏韮 ā⹴Զ⽐ԶⷰԶ뇝ㅊā…榛【髲ā佴ミ⽴Զ⼀Զ ā㺬ヸ佈ミ㹼ヸꗜヘ⽈Զ丆岗 ā⼤Զ　Զ⺠Զ復຺璳蝍ā…㹮Ήֆā佴ミ〤Զ⾰Զ ā㺬ヸ佈ミ㹼ヸꗜヘ⿸Զヌ ā⿔ԶグԶ⽐Զङ婻沣篽ā…볿ꕭᆄā佴ミピԶだԶ ā㺬ヸ佈ミ㹼ヸꗜヘエԶ珠 āやԶㅠԶ　Զ텤㥚쓮ஸā…⺩畮繹汇ā佴ミㆄԶㄐԶ ā㺬ヸ佈ミ㹼ヸꗜヘㅘԶ暮蹛 āㄴԶ㈐ԶグԶx靈Ჰ쳴ā…揚竂ڡ绨ā佴ミ㈴Զ㇀Զ ā㺬ヸ佈ミ㹼ヸꗜヘ㈈Զ㤘ꐀ ā㇤Զ㋀ԶㅠԶ箍叶堤ጀā…ÝꙌꗖ钗ā佴ミ㋤Զ㉰Զ ā㺬ヸ佈ミ㹼ヸꗜヘ㊸Զꧦ㖖 ā㊔Զ㍰Զ㈐Զ狉馇쨫퉮ā…"/>
        </w:smartTagPr>
        <w:r w:rsidRPr="007E456C">
          <w:rPr>
            <w:rFonts w:ascii="Arial" w:hAnsi="Arial" w:cs="Arial"/>
            <w:b/>
            <w:bCs/>
            <w:sz w:val="22"/>
            <w:u w:val="single"/>
          </w:rPr>
          <w:t>LA THESE</w:t>
        </w:r>
      </w:smartTag>
      <w:r w:rsidRPr="007E456C">
        <w:rPr>
          <w:rFonts w:ascii="Arial" w:hAnsi="Arial" w:cs="Arial"/>
          <w:b/>
          <w:bCs/>
          <w:sz w:val="22"/>
        </w:rPr>
        <w:t> :</w:t>
      </w:r>
      <w:r w:rsidRPr="007E456C">
        <w:rPr>
          <w:rFonts w:ascii="Arial" w:hAnsi="Arial" w:cs="Arial"/>
          <w:sz w:val="22"/>
        </w:rPr>
        <w:t xml:space="preserve"> ……………………………………………………………………………</w:t>
      </w:r>
      <w:r>
        <w:rPr>
          <w:rFonts w:ascii="Arial" w:hAnsi="Arial" w:cs="Arial"/>
          <w:sz w:val="22"/>
        </w:rPr>
        <w:t>….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2"/>
        </w:rPr>
        <w:t>……………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b/>
          <w:bCs/>
          <w:sz w:val="22"/>
          <w:u w:val="single"/>
        </w:rPr>
        <w:t>RESUME</w:t>
      </w:r>
      <w:r w:rsidRPr="007E456C">
        <w:rPr>
          <w:rFonts w:ascii="Arial" w:hAnsi="Arial" w:cs="Arial"/>
          <w:b/>
          <w:bCs/>
          <w:sz w:val="22"/>
        </w:rPr>
        <w:t xml:space="preserve"> : </w:t>
      </w:r>
      <w:r w:rsidRPr="007E456C">
        <w:rPr>
          <w:rFonts w:ascii="Arial" w:hAnsi="Arial" w:cs="Arial"/>
          <w:sz w:val="22"/>
        </w:rPr>
        <w:t>…………………………………………………………………………………………...</w:t>
      </w:r>
      <w:r>
        <w:rPr>
          <w:rFonts w:ascii="Arial" w:hAnsi="Arial" w:cs="Arial"/>
          <w:sz w:val="22"/>
        </w:rPr>
        <w:t>...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2"/>
        </w:rPr>
        <w:t>……………………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b/>
          <w:bCs/>
          <w:sz w:val="22"/>
          <w:u w:val="single"/>
        </w:rPr>
        <w:t>MOTS CLES</w:t>
      </w:r>
      <w:r w:rsidRPr="007E456C">
        <w:rPr>
          <w:rFonts w:ascii="Arial" w:hAnsi="Arial" w:cs="Arial"/>
          <w:b/>
          <w:bCs/>
          <w:sz w:val="22"/>
        </w:rPr>
        <w:t xml:space="preserve"> : </w:t>
      </w:r>
      <w:r w:rsidRPr="007E456C">
        <w:rPr>
          <w:rFonts w:ascii="Arial" w:hAnsi="Arial" w:cs="Arial"/>
          <w:sz w:val="22"/>
        </w:rPr>
        <w:t>………………………………………………………………………………………</w:t>
      </w:r>
      <w:r>
        <w:rPr>
          <w:rFonts w:ascii="Arial" w:hAnsi="Arial" w:cs="Arial"/>
          <w:sz w:val="22"/>
        </w:rPr>
        <w:t>….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2"/>
        </w:rPr>
        <w:t>……………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b/>
          <w:bCs/>
          <w:sz w:val="22"/>
        </w:rPr>
        <w:t>Nom du Directeur de Thèse :</w:t>
      </w:r>
      <w:r w:rsidRPr="007E456C">
        <w:rPr>
          <w:rFonts w:ascii="Arial" w:hAnsi="Arial" w:cs="Arial"/>
          <w:sz w:val="22"/>
        </w:rPr>
        <w:t xml:space="preserve"> ……………………………………………………………………</w:t>
      </w:r>
      <w:r>
        <w:rPr>
          <w:rFonts w:ascii="Arial" w:hAnsi="Arial" w:cs="Arial"/>
          <w:sz w:val="22"/>
        </w:rPr>
        <w:t>…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b/>
          <w:bCs/>
          <w:sz w:val="22"/>
        </w:rPr>
        <w:t xml:space="preserve">Composition du jury : </w:t>
      </w:r>
      <w:r w:rsidRPr="007E456C">
        <w:rPr>
          <w:rFonts w:ascii="Arial" w:hAnsi="Arial" w:cs="Arial"/>
          <w:sz w:val="22"/>
        </w:rPr>
        <w:t>……………………………………………………………………………</w:t>
      </w:r>
      <w:r>
        <w:rPr>
          <w:rFonts w:ascii="Arial" w:hAnsi="Arial" w:cs="Arial"/>
          <w:sz w:val="22"/>
        </w:rPr>
        <w:t>….</w:t>
      </w:r>
    </w:p>
    <w:p w:rsidR="007E456C" w:rsidRPr="007E456C" w:rsidRDefault="007E456C" w:rsidP="007E456C">
      <w:pPr>
        <w:spacing w:line="276" w:lineRule="auto"/>
        <w:rPr>
          <w:rFonts w:ascii="Arial" w:hAnsi="Arial" w:cs="Arial"/>
          <w:sz w:val="22"/>
        </w:rPr>
      </w:pPr>
      <w:r w:rsidRPr="007E456C">
        <w:rPr>
          <w:rFonts w:ascii="Arial" w:hAnsi="Arial" w:cs="Arial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2"/>
        </w:rPr>
        <w:t>……………</w:t>
      </w:r>
    </w:p>
    <w:p w:rsidR="007E456C" w:rsidRPr="007E456C" w:rsidRDefault="007E456C" w:rsidP="007E456C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1" locked="0" layoutInCell="1" allowOverlap="1" wp14:anchorId="47411F33" wp14:editId="2856CEB5">
            <wp:simplePos x="0" y="0"/>
            <wp:positionH relativeFrom="column">
              <wp:posOffset>5167630</wp:posOffset>
            </wp:positionH>
            <wp:positionV relativeFrom="paragraph">
              <wp:posOffset>131445</wp:posOffset>
            </wp:positionV>
            <wp:extent cx="1323975" cy="1083310"/>
            <wp:effectExtent l="0" t="0" r="9525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Pharmacie H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904" w:rsidRPr="007E456C" w:rsidRDefault="007E456C" w:rsidP="007E456C">
      <w:pPr>
        <w:ind w:left="4536"/>
        <w:rPr>
          <w:rFonts w:ascii="Arial" w:hAnsi="Arial" w:cs="Arial"/>
          <w:sz w:val="22"/>
        </w:rPr>
      </w:pPr>
      <w:r w:rsidRPr="007E456C">
        <w:rPr>
          <w:rFonts w:ascii="Arial" w:hAnsi="Arial" w:cs="Arial"/>
          <w:b/>
          <w:bCs/>
          <w:sz w:val="22"/>
        </w:rPr>
        <w:t xml:space="preserve">Date de Soutenance : </w:t>
      </w:r>
      <w:r w:rsidRPr="007E456C">
        <w:rPr>
          <w:rFonts w:ascii="Arial" w:hAnsi="Arial" w:cs="Arial"/>
          <w:sz w:val="22"/>
        </w:rPr>
        <w:t>………………………………</w:t>
      </w:r>
    </w:p>
    <w:sectPr w:rsidR="00C77904" w:rsidRPr="007E456C" w:rsidSect="00C77904">
      <w:headerReference w:type="default" r:id="rId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CE" w:rsidRDefault="00EA54CE" w:rsidP="00C77904">
      <w:r>
        <w:separator/>
      </w:r>
    </w:p>
  </w:endnote>
  <w:endnote w:type="continuationSeparator" w:id="0">
    <w:p w:rsidR="00EA54CE" w:rsidRDefault="00EA54CE" w:rsidP="00C7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CE" w:rsidRDefault="00EA54CE" w:rsidP="00C77904">
      <w:r>
        <w:separator/>
      </w:r>
    </w:p>
  </w:footnote>
  <w:footnote w:type="continuationSeparator" w:id="0">
    <w:p w:rsidR="00EA54CE" w:rsidRDefault="00EA54CE" w:rsidP="00C77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04" w:rsidRDefault="00C7790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62B52945" wp14:editId="5AFD271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675" cy="10690225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de Lett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0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t xml:space="preserve">   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42"/>
    <w:rsid w:val="001758D2"/>
    <w:rsid w:val="001B0AFC"/>
    <w:rsid w:val="004C4D38"/>
    <w:rsid w:val="00713A8E"/>
    <w:rsid w:val="007E36EC"/>
    <w:rsid w:val="007E456C"/>
    <w:rsid w:val="009C3536"/>
    <w:rsid w:val="00B36B0B"/>
    <w:rsid w:val="00B75842"/>
    <w:rsid w:val="00C77904"/>
    <w:rsid w:val="00C860AF"/>
    <w:rsid w:val="00DB45AF"/>
    <w:rsid w:val="00EA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5:docId w15:val="{61E1D341-08D7-4689-9D71-16418201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5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79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77904"/>
  </w:style>
  <w:style w:type="paragraph" w:styleId="Pieddepage">
    <w:name w:val="footer"/>
    <w:basedOn w:val="Normal"/>
    <w:link w:val="PieddepageCar"/>
    <w:uiPriority w:val="99"/>
    <w:unhideWhenUsed/>
    <w:rsid w:val="00C779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77904"/>
  </w:style>
  <w:style w:type="paragraph" w:styleId="Textedebulles">
    <w:name w:val="Balloon Text"/>
    <w:basedOn w:val="Normal"/>
    <w:link w:val="TextedebullesCar"/>
    <w:uiPriority w:val="99"/>
    <w:semiHidden/>
    <w:unhideWhenUsed/>
    <w:rsid w:val="00C779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90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456C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gado-reina\Downloads\tete-de-lettre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6F3C1-70AA-4957-A697-5264F28C0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tete-de-lettre (1)</Template>
  <TotalTime>1</TotalTime>
  <Pages>1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 Delgado-Reina</dc:creator>
  <cp:lastModifiedBy>Mylene Delgado-Reina</cp:lastModifiedBy>
  <cp:revision>3</cp:revision>
  <dcterms:created xsi:type="dcterms:W3CDTF">2015-02-12T09:01:00Z</dcterms:created>
  <dcterms:modified xsi:type="dcterms:W3CDTF">2016-11-08T08:48:00Z</dcterms:modified>
</cp:coreProperties>
</file>